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spacing w:line="500" w:lineRule="exact"/>
        <w:jc w:val="center"/>
        <w:rPr>
          <w:rFonts w:ascii="方正小标宋简体" w:eastAsia="方正小标宋简体"/>
          <w:spacing w:val="-10"/>
          <w:sz w:val="40"/>
          <w:szCs w:val="40"/>
        </w:rPr>
      </w:pPr>
      <w:r>
        <w:rPr>
          <w:rFonts w:ascii="方正小标宋简体" w:eastAsia="方正小标宋简体"/>
          <w:spacing w:val="-10"/>
          <w:sz w:val="40"/>
          <w:szCs w:val="40"/>
        </w:rPr>
        <w:t xml:space="preserve">  </w:t>
      </w:r>
      <w:r>
        <w:rPr>
          <w:rFonts w:hint="eastAsia" w:ascii="方正小标宋简体" w:eastAsia="方正小标宋简体"/>
          <w:spacing w:val="-10"/>
          <w:sz w:val="40"/>
          <w:szCs w:val="40"/>
        </w:rPr>
        <w:t>广饶县消防救援大队公开招聘劳务派遣人员</w:t>
      </w: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报名登记表</w:t>
      </w:r>
    </w:p>
    <w:tbl>
      <w:tblPr>
        <w:tblStyle w:val="4"/>
        <w:tblpPr w:leftFromText="180" w:rightFromText="180" w:vertAnchor="text" w:horzAnchor="margin" w:tblpY="142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804"/>
        <w:gridCol w:w="279"/>
        <w:gridCol w:w="88"/>
        <w:gridCol w:w="517"/>
        <w:gridCol w:w="408"/>
        <w:gridCol w:w="174"/>
        <w:gridCol w:w="410"/>
        <w:gridCol w:w="174"/>
        <w:gridCol w:w="234"/>
        <w:gridCol w:w="518"/>
        <w:gridCol w:w="182"/>
        <w:gridCol w:w="104"/>
        <w:gridCol w:w="805"/>
        <w:gridCol w:w="352"/>
        <w:gridCol w:w="856"/>
        <w:gridCol w:w="278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名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9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4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1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40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3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8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  <w:tc>
          <w:tcPr>
            <w:tcW w:w="227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</w:tc>
        <w:tc>
          <w:tcPr>
            <w:tcW w:w="3095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line="300" w:lineRule="atLeas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exac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教育情况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普通全日制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在职教育</w:t>
            </w:r>
          </w:p>
        </w:tc>
        <w:tc>
          <w:tcPr>
            <w:tcW w:w="8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84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8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应聘岗位名称</w:t>
            </w:r>
          </w:p>
        </w:tc>
        <w:tc>
          <w:tcPr>
            <w:tcW w:w="5049" w:type="dxa"/>
            <w:gridSpan w:val="1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2</w:t>
            </w:r>
            <w:r>
              <w:rPr>
                <w:rFonts w:hint="eastAsia" w:ascii="仿宋_GB2312" w:eastAsia="仿宋_GB2312"/>
                <w:szCs w:val="21"/>
              </w:rPr>
              <w:t>个电话）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049" w:type="dxa"/>
            <w:gridSpan w:val="1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1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现家庭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住址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2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学习工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作简历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（从高中起）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2005.09—2008.06  ***</w:t>
            </w:r>
            <w:r>
              <w:rPr>
                <w:rFonts w:hint="eastAsia" w:ascii="仿宋_GB2312" w:eastAsia="仿宋_GB2312"/>
                <w:szCs w:val="21"/>
              </w:rPr>
              <w:t>省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县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中学（高中）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2008.09—2012.07  ***</w:t>
            </w:r>
            <w:r>
              <w:rPr>
                <w:rFonts w:hint="eastAsia" w:ascii="仿宋_GB2312" w:eastAsia="仿宋_GB2312"/>
                <w:szCs w:val="21"/>
              </w:rPr>
              <w:t>大学</w:t>
            </w:r>
            <w:r>
              <w:rPr>
                <w:rFonts w:ascii="仿宋_GB2312" w:eastAsia="仿宋_GB2312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>专业（大学本科）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2012.07—2012.10  </w:t>
            </w:r>
            <w:r>
              <w:rPr>
                <w:rFonts w:hint="eastAsia" w:ascii="仿宋_GB2312" w:eastAsia="仿宋_GB2312"/>
                <w:szCs w:val="21"/>
              </w:rPr>
              <w:t>待业</w:t>
            </w:r>
            <w:bookmarkStart w:id="0" w:name="_GoBack"/>
            <w:bookmarkEnd w:id="0"/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2012.10</w:t>
            </w:r>
            <w:r>
              <w:rPr>
                <w:rFonts w:hint="eastAsia" w:ascii="仿宋_GB2312" w:eastAsia="仿宋_GB2312"/>
                <w:szCs w:val="21"/>
              </w:rPr>
              <w:t>至今</w:t>
            </w:r>
            <w:r>
              <w:rPr>
                <w:rFonts w:ascii="仿宋_GB2312" w:eastAsia="仿宋_GB2312"/>
                <w:szCs w:val="21"/>
              </w:rPr>
              <w:t xml:space="preserve">       *****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（参考格式）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55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家庭成员及主要社会关系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父亲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母亲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tabs>
                <w:tab w:val="center" w:pos="536"/>
              </w:tabs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配偶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ind w:firstLine="210" w:firstLineChars="1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......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2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8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诚信承诺</w:t>
            </w:r>
          </w:p>
          <w:p>
            <w:pPr>
              <w:spacing w:line="24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ind w:firstLine="472" w:firstLineChars="196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我已经仔细阅读广饶县消防救援大队公开招聘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240" w:lineRule="exact"/>
              <w:ind w:firstLine="1771" w:firstLineChars="735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报考人签字</w:t>
            </w:r>
            <w:r>
              <w:rPr>
                <w:rFonts w:ascii="仿宋_GB2312" w:eastAsia="仿宋_GB2312"/>
                <w:b/>
                <w:sz w:val="24"/>
              </w:rPr>
              <w:t>:                     202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b/>
                <w:sz w:val="24"/>
              </w:rPr>
              <w:t>年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月</w:t>
            </w:r>
            <w:r>
              <w:rPr>
                <w:rFonts w:ascii="仿宋_GB2312" w:eastAsia="仿宋_GB2312"/>
                <w:b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5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意见</w:t>
            </w:r>
          </w:p>
        </w:tc>
        <w:tc>
          <w:tcPr>
            <w:tcW w:w="7787" w:type="dxa"/>
            <w:gridSpan w:val="1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审核人签字：</w:t>
            </w:r>
            <w:r>
              <w:rPr>
                <w:rFonts w:ascii="仿宋_GB2312" w:eastAsia="仿宋_GB2312"/>
                <w:sz w:val="24"/>
              </w:rPr>
              <w:t xml:space="preserve">                        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797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c5ZGJiYmM4ZTgzMjhiZjRlMWZiZTE2ZTI3NTZiMGUifQ=="/>
  </w:docVars>
  <w:rsids>
    <w:rsidRoot w:val="00FD6D1B"/>
    <w:rsid w:val="00001957"/>
    <w:rsid w:val="0000793E"/>
    <w:rsid w:val="002D393E"/>
    <w:rsid w:val="005A1308"/>
    <w:rsid w:val="006D4789"/>
    <w:rsid w:val="00704D8A"/>
    <w:rsid w:val="00740B9C"/>
    <w:rsid w:val="00853D17"/>
    <w:rsid w:val="008F3FE4"/>
    <w:rsid w:val="009642C0"/>
    <w:rsid w:val="009B415F"/>
    <w:rsid w:val="00A92E6D"/>
    <w:rsid w:val="00B05ACF"/>
    <w:rsid w:val="00B302E7"/>
    <w:rsid w:val="00DC29F9"/>
    <w:rsid w:val="00EC7336"/>
    <w:rsid w:val="00F43140"/>
    <w:rsid w:val="00FD6D1B"/>
    <w:rsid w:val="118500FB"/>
    <w:rsid w:val="40427C4E"/>
    <w:rsid w:val="4C1469CE"/>
    <w:rsid w:val="5D0369BC"/>
    <w:rsid w:val="7434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327</Words>
  <Characters>338</Characters>
  <Lines>0</Lines>
  <Paragraphs>0</Paragraphs>
  <TotalTime>0</TotalTime>
  <ScaleCrop>false</ScaleCrop>
  <LinksUpToDate>false</LinksUpToDate>
  <CharactersWithSpaces>411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2021-03-24T07:35:00Z</dcterms:created>
  <dc:creator>pc</dc:creator>
  <cp:lastModifiedBy>Administrator</cp:lastModifiedBy>
  <cp:lastPrinted>2021-05-20T08:16:00Z</cp:lastPrinted>
  <dcterms:modified xsi:type="dcterms:W3CDTF">2022-12-05T06:23:38Z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BB95F34E966D4EDA8048344B8E1BC0B1</vt:lpwstr>
  </property>
</Properties>
</file>