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spacing w:line="500" w:lineRule="exact"/>
        <w:jc w:val="center"/>
        <w:rPr>
          <w:rFonts w:ascii="方正小标宋简体" w:eastAsia="方正小标宋简体"/>
          <w:spacing w:val="-10"/>
          <w:sz w:val="40"/>
          <w:szCs w:val="40"/>
        </w:rPr>
      </w:pPr>
      <w:r>
        <w:rPr>
          <w:rFonts w:ascii="方正小标宋简体" w:eastAsia="方正小标宋简体"/>
          <w:spacing w:val="-10"/>
          <w:sz w:val="40"/>
          <w:szCs w:val="40"/>
        </w:rPr>
        <w:t xml:space="preserve">  </w:t>
      </w:r>
      <w:r>
        <w:rPr>
          <w:rFonts w:hint="eastAsia" w:ascii="方正小标宋简体" w:eastAsia="方正小标宋简体"/>
          <w:spacing w:val="-10"/>
          <w:sz w:val="40"/>
          <w:szCs w:val="40"/>
        </w:rPr>
        <w:t>广饶县消防救援大队公开招聘劳务派遣人员</w:t>
      </w: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报名登记表</w:t>
      </w:r>
    </w:p>
    <w:tbl>
      <w:tblPr>
        <w:tblStyle w:val="4"/>
        <w:tblpPr w:leftFromText="180" w:rightFromText="180" w:vertAnchor="text" w:horzAnchor="margin" w:tblpY="142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804"/>
        <w:gridCol w:w="279"/>
        <w:gridCol w:w="88"/>
        <w:gridCol w:w="517"/>
        <w:gridCol w:w="408"/>
        <w:gridCol w:w="174"/>
        <w:gridCol w:w="410"/>
        <w:gridCol w:w="174"/>
        <w:gridCol w:w="234"/>
        <w:gridCol w:w="518"/>
        <w:gridCol w:w="182"/>
        <w:gridCol w:w="104"/>
        <w:gridCol w:w="805"/>
        <w:gridCol w:w="352"/>
        <w:gridCol w:w="856"/>
        <w:gridCol w:w="278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4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4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3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专业技术资格</w:t>
            </w:r>
          </w:p>
        </w:tc>
        <w:tc>
          <w:tcPr>
            <w:tcW w:w="309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line="300" w:lineRule="atLeas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教育情况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应聘岗位名称</w:t>
            </w:r>
          </w:p>
        </w:tc>
        <w:tc>
          <w:tcPr>
            <w:tcW w:w="5049" w:type="dxa"/>
            <w:gridSpan w:val="1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个电话）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9" w:type="dxa"/>
            <w:gridSpan w:val="1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住址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2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（从高中起）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2005.09—2008.06  ***</w:t>
            </w:r>
            <w:r>
              <w:rPr>
                <w:rFonts w:hint="eastAsia" w:ascii="仿宋_GB2312" w:eastAsia="仿宋_GB2312"/>
                <w:szCs w:val="21"/>
              </w:rPr>
              <w:t>省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>县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>中学（高中）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2008.09—2012.07  ***</w:t>
            </w:r>
            <w:r>
              <w:rPr>
                <w:rFonts w:hint="eastAsia" w:ascii="仿宋_GB2312" w:eastAsia="仿宋_GB2312"/>
                <w:szCs w:val="21"/>
              </w:rPr>
              <w:t>大学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>专业（大学本科）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2012.07—2012.10  </w:t>
            </w:r>
            <w:r>
              <w:rPr>
                <w:rFonts w:hint="eastAsia" w:ascii="仿宋_GB2312" w:eastAsia="仿宋_GB2312"/>
                <w:szCs w:val="21"/>
              </w:rPr>
              <w:t>待业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2012.10</w:t>
            </w:r>
            <w:r>
              <w:rPr>
                <w:rFonts w:hint="eastAsia" w:ascii="仿宋_GB2312" w:eastAsia="仿宋_GB2312"/>
                <w:szCs w:val="21"/>
              </w:rPr>
              <w:t>至今</w:t>
            </w:r>
            <w:r>
              <w:rPr>
                <w:rFonts w:ascii="仿宋_GB2312" w:eastAsia="仿宋_GB2312"/>
                <w:szCs w:val="21"/>
              </w:rPr>
              <w:t xml:space="preserve">       *****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家庭成员及主要社会关系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父亲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母亲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配偶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……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我已经仔细阅读广饶县消防救援大队公开招聘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771" w:firstLineChars="735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报考人签字</w:t>
            </w:r>
            <w:r>
              <w:rPr>
                <w:rFonts w:ascii="仿宋_GB2312" w:eastAsia="仿宋_GB2312"/>
                <w:b/>
                <w:sz w:val="24"/>
              </w:rPr>
              <w:t>:                     202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审核人签字：</w:t>
            </w:r>
            <w:r>
              <w:rPr>
                <w:rFonts w:ascii="仿宋_GB2312" w:eastAsia="仿宋_GB2312"/>
                <w:sz w:val="24"/>
              </w:rPr>
              <w:t xml:space="preserve">                         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797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D1B"/>
    <w:rsid w:val="00001957"/>
    <w:rsid w:val="0000793E"/>
    <w:rsid w:val="002D393E"/>
    <w:rsid w:val="005A1308"/>
    <w:rsid w:val="006D4789"/>
    <w:rsid w:val="00704D8A"/>
    <w:rsid w:val="00740B9C"/>
    <w:rsid w:val="00853D17"/>
    <w:rsid w:val="008F3FE4"/>
    <w:rsid w:val="009642C0"/>
    <w:rsid w:val="009B415F"/>
    <w:rsid w:val="00A92E6D"/>
    <w:rsid w:val="00B05ACF"/>
    <w:rsid w:val="00B302E7"/>
    <w:rsid w:val="00DC29F9"/>
    <w:rsid w:val="00EC7336"/>
    <w:rsid w:val="00F43140"/>
    <w:rsid w:val="00FD6D1B"/>
    <w:rsid w:val="36B401A9"/>
    <w:rsid w:val="56A9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95</Words>
  <Characters>547</Characters>
  <Lines>0</Lines>
  <Paragraphs>0</Paragraphs>
  <TotalTime>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2021-03-24T07:35:00Z</dcterms:created>
  <dc:creator>pc</dc:creator>
  <cp:lastModifiedBy>Administrator</cp:lastModifiedBy>
  <dcterms:modified xsi:type="dcterms:W3CDTF">2022-01-13T05:47:10Z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CF0EC33082E04ABCBE6A7C28DCC00772</vt:lpwstr>
  </property>
</Properties>
</file>